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641AD5" w14:textId="77777777" w:rsidR="00CF5204" w:rsidRDefault="00CF5204" w:rsidP="009A2284">
      <w:pPr>
        <w:pStyle w:val="Style"/>
        <w:framePr w:w="10725" w:h="1085" w:wrap="auto" w:vAnchor="page" w:hAnchor="page" w:x="622" w:y="785"/>
        <w:spacing w:line="105" w:lineRule="exact"/>
        <w:ind w:left="9504"/>
        <w:rPr>
          <w:sz w:val="14"/>
          <w:szCs w:val="14"/>
        </w:rPr>
      </w:pPr>
    </w:p>
    <w:p w14:paraId="0E660B3D" w14:textId="77777777" w:rsidR="00CF5204" w:rsidRDefault="00CF5204" w:rsidP="00A73840">
      <w:pPr>
        <w:pStyle w:val="Style"/>
        <w:framePr w:w="10807" w:h="1085" w:wrap="auto" w:vAnchor="page" w:hAnchor="page" w:x="622" w:y="785"/>
        <w:spacing w:line="105" w:lineRule="exact"/>
        <w:ind w:left="9923"/>
        <w:rPr>
          <w:sz w:val="14"/>
          <w:szCs w:val="14"/>
        </w:rPr>
      </w:pPr>
    </w:p>
    <w:p w14:paraId="7BC9DCED" w14:textId="77777777" w:rsidR="00CF5204" w:rsidRDefault="00CF5204">
      <w:pPr>
        <w:pStyle w:val="Style"/>
        <w:framePr w:w="10807" w:h="1085" w:wrap="auto" w:vAnchor="page" w:hAnchor="page" w:x="622" w:y="785"/>
        <w:spacing w:line="105" w:lineRule="exact"/>
        <w:ind w:left="9504"/>
        <w:rPr>
          <w:sz w:val="14"/>
          <w:szCs w:val="14"/>
        </w:rPr>
      </w:pPr>
    </w:p>
    <w:p w14:paraId="0A2D7207" w14:textId="77777777" w:rsidR="00CF5204" w:rsidRDefault="00E239DE" w:rsidP="00BE5E37">
      <w:pPr>
        <w:pStyle w:val="BodyText"/>
        <w:framePr w:w="1555" w:h="1006" w:wrap="auto" w:vAnchor="page" w:hAnchor="page" w:x="982" w:y="2825"/>
        <w:jc w:val="center"/>
        <w:rPr>
          <w:b/>
          <w:bCs/>
          <w:color w:val="0000FF"/>
        </w:rPr>
      </w:pPr>
      <w:r>
        <w:rPr>
          <w:b/>
          <w:bCs/>
          <w:color w:val="0000FF"/>
          <w:w w:val="106"/>
        </w:rPr>
        <w:t>Chairman</w:t>
      </w:r>
    </w:p>
    <w:p w14:paraId="0C7C28D3" w14:textId="77777777" w:rsidR="00CF5204" w:rsidRDefault="00E239DE" w:rsidP="00BE5E37">
      <w:pPr>
        <w:pStyle w:val="BodyText"/>
        <w:framePr w:w="1555" w:h="1006" w:wrap="auto" w:vAnchor="page" w:hAnchor="page" w:x="982" w:y="2825"/>
        <w:jc w:val="center"/>
        <w:rPr>
          <w:color w:val="0000FF"/>
        </w:rPr>
      </w:pPr>
      <w:r>
        <w:rPr>
          <w:color w:val="0000FF"/>
        </w:rPr>
        <w:t>John Williams</w:t>
      </w:r>
    </w:p>
    <w:p w14:paraId="1236D590" w14:textId="77777777" w:rsidR="00CF5204" w:rsidRDefault="00E239DE" w:rsidP="00BE5E37">
      <w:pPr>
        <w:pStyle w:val="BodyText"/>
        <w:framePr w:w="1555" w:h="1006" w:wrap="auto" w:vAnchor="page" w:hAnchor="page" w:x="982" w:y="2825"/>
        <w:jc w:val="center"/>
        <w:rPr>
          <w:color w:val="0000FF"/>
        </w:rPr>
      </w:pPr>
      <w:r>
        <w:rPr>
          <w:color w:val="0000FF"/>
        </w:rPr>
        <w:t>41 Sketty Park Road</w:t>
      </w:r>
    </w:p>
    <w:p w14:paraId="5CAB9D8C" w14:textId="77777777" w:rsidR="00CF5204" w:rsidRDefault="00E239DE" w:rsidP="00BE5E37">
      <w:pPr>
        <w:pStyle w:val="BodyText"/>
        <w:framePr w:w="1555" w:h="1006" w:wrap="auto" w:vAnchor="page" w:hAnchor="page" w:x="982" w:y="2825"/>
        <w:jc w:val="center"/>
        <w:rPr>
          <w:color w:val="0000FF"/>
        </w:rPr>
      </w:pPr>
      <w:r>
        <w:rPr>
          <w:color w:val="0000FF"/>
        </w:rPr>
        <w:t>Swansea SA2 9AS</w:t>
      </w:r>
    </w:p>
    <w:p w14:paraId="3EC7F274" w14:textId="77777777" w:rsidR="00CF5204" w:rsidRDefault="00E239DE" w:rsidP="00BE5E37">
      <w:pPr>
        <w:pStyle w:val="BodyText"/>
        <w:framePr w:w="1555" w:h="1006" w:wrap="auto" w:vAnchor="page" w:hAnchor="page" w:x="982" w:y="2825"/>
        <w:jc w:val="center"/>
        <w:rPr>
          <w:color w:val="0000FF"/>
        </w:rPr>
      </w:pPr>
      <w:r>
        <w:rPr>
          <w:color w:val="0000FF"/>
        </w:rPr>
        <w:t>Tel: 01792 414333</w:t>
      </w:r>
    </w:p>
    <w:p w14:paraId="17AD29E1" w14:textId="77777777" w:rsidR="00CF5204" w:rsidRDefault="00E239DE" w:rsidP="00BE5E37">
      <w:pPr>
        <w:pStyle w:val="BodyText"/>
        <w:framePr w:w="1555" w:h="1006" w:wrap="auto" w:vAnchor="page" w:hAnchor="page" w:x="982" w:y="2825"/>
        <w:jc w:val="center"/>
        <w:rPr>
          <w:color w:val="0000FF"/>
        </w:rPr>
      </w:pPr>
      <w:r>
        <w:rPr>
          <w:color w:val="0000FF"/>
        </w:rPr>
        <w:t>Mobile: 07973 479613</w:t>
      </w:r>
    </w:p>
    <w:p w14:paraId="692C5921" w14:textId="77777777" w:rsidR="00BE5E37" w:rsidRDefault="00BE5E37" w:rsidP="00BE5E37">
      <w:pPr>
        <w:pStyle w:val="BodyText"/>
        <w:framePr w:w="1555" w:h="1006" w:wrap="auto" w:vAnchor="page" w:hAnchor="page" w:x="982" w:y="2825"/>
        <w:jc w:val="center"/>
      </w:pPr>
    </w:p>
    <w:p w14:paraId="65643043" w14:textId="77777777" w:rsidR="006048CB" w:rsidRPr="006048CB" w:rsidRDefault="006048CB" w:rsidP="006048CB">
      <w:pPr>
        <w:keepNext/>
        <w:framePr w:w="1726" w:h="1396" w:wrap="auto" w:vAnchor="page" w:hAnchor="page" w:x="9406" w:y="2836"/>
        <w:numPr>
          <w:ilvl w:val="1"/>
          <w:numId w:val="0"/>
        </w:numPr>
        <w:tabs>
          <w:tab w:val="num" w:pos="0"/>
        </w:tabs>
        <w:suppressAutoHyphens/>
        <w:ind w:left="576" w:hanging="576"/>
        <w:jc w:val="center"/>
        <w:outlineLvl w:val="1"/>
        <w:rPr>
          <w:b/>
          <w:bCs/>
          <w:color w:val="0000FF"/>
          <w:sz w:val="14"/>
          <w:szCs w:val="14"/>
          <w:lang w:val="en-US" w:eastAsia="ar-SA"/>
        </w:rPr>
      </w:pPr>
      <w:r w:rsidRPr="006048CB">
        <w:rPr>
          <w:b/>
          <w:bCs/>
          <w:color w:val="0000FF"/>
          <w:sz w:val="14"/>
          <w:szCs w:val="14"/>
          <w:lang w:val="en-US" w:eastAsia="ar-SA"/>
        </w:rPr>
        <w:t>Auditor</w:t>
      </w:r>
    </w:p>
    <w:p w14:paraId="4F9C5C0C" w14:textId="77777777" w:rsidR="006048CB" w:rsidRPr="006048CB" w:rsidRDefault="006048CB" w:rsidP="006048CB">
      <w:pPr>
        <w:framePr w:w="1726" w:h="1396" w:wrap="auto" w:vAnchor="page" w:hAnchor="page" w:x="9406" w:y="2836"/>
        <w:suppressAutoHyphens/>
        <w:jc w:val="center"/>
        <w:rPr>
          <w:color w:val="0000FF"/>
          <w:sz w:val="14"/>
          <w:szCs w:val="14"/>
          <w:lang w:eastAsia="ar-SA"/>
        </w:rPr>
      </w:pPr>
      <w:r w:rsidRPr="006048CB">
        <w:rPr>
          <w:color w:val="0000FF"/>
          <w:sz w:val="14"/>
          <w:szCs w:val="14"/>
          <w:lang w:eastAsia="ar-SA"/>
        </w:rPr>
        <w:t>David Rowe FCA</w:t>
      </w:r>
    </w:p>
    <w:p w14:paraId="3C840CCE" w14:textId="77777777" w:rsidR="00D952F4" w:rsidRDefault="00D952F4" w:rsidP="006048CB">
      <w:pPr>
        <w:framePr w:w="1726" w:h="1396" w:wrap="auto" w:vAnchor="page" w:hAnchor="page" w:x="9406" w:y="2836"/>
        <w:suppressAutoHyphens/>
        <w:jc w:val="center"/>
        <w:rPr>
          <w:color w:val="0000FF"/>
          <w:sz w:val="14"/>
          <w:szCs w:val="14"/>
          <w:lang w:eastAsia="ar-SA"/>
        </w:rPr>
      </w:pPr>
      <w:r>
        <w:rPr>
          <w:color w:val="0000FF"/>
          <w:sz w:val="14"/>
          <w:szCs w:val="14"/>
          <w:lang w:eastAsia="ar-SA"/>
        </w:rPr>
        <w:t>WDV Ltd</w:t>
      </w:r>
    </w:p>
    <w:p w14:paraId="30EC0983" w14:textId="77777777" w:rsidR="006048CB" w:rsidRPr="006048CB" w:rsidRDefault="006048CB" w:rsidP="006048CB">
      <w:pPr>
        <w:framePr w:w="1726" w:h="1396" w:wrap="auto" w:vAnchor="page" w:hAnchor="page" w:x="9406" w:y="2836"/>
        <w:suppressAutoHyphens/>
        <w:jc w:val="center"/>
        <w:rPr>
          <w:color w:val="0000FF"/>
          <w:sz w:val="14"/>
          <w:szCs w:val="14"/>
          <w:lang w:eastAsia="ar-SA"/>
        </w:rPr>
      </w:pPr>
      <w:r w:rsidRPr="006048CB">
        <w:rPr>
          <w:color w:val="0000FF"/>
          <w:sz w:val="14"/>
          <w:szCs w:val="14"/>
          <w:lang w:eastAsia="ar-SA"/>
        </w:rPr>
        <w:t xml:space="preserve"> Langdon House, Langdon Rd </w:t>
      </w:r>
    </w:p>
    <w:p w14:paraId="6A35B5C9" w14:textId="77777777" w:rsidR="006048CB" w:rsidRPr="006048CB" w:rsidRDefault="006048CB" w:rsidP="006048CB">
      <w:pPr>
        <w:framePr w:w="1726" w:h="1396" w:wrap="auto" w:vAnchor="page" w:hAnchor="page" w:x="9406" w:y="2836"/>
        <w:suppressAutoHyphens/>
        <w:jc w:val="center"/>
        <w:rPr>
          <w:color w:val="0000FF"/>
          <w:sz w:val="14"/>
          <w:szCs w:val="14"/>
          <w:lang w:eastAsia="ar-SA"/>
        </w:rPr>
      </w:pPr>
      <w:r w:rsidRPr="006048CB">
        <w:rPr>
          <w:color w:val="0000FF"/>
          <w:sz w:val="14"/>
          <w:szCs w:val="14"/>
          <w:lang w:eastAsia="ar-SA"/>
        </w:rPr>
        <w:t>Swansea SA1 8QY</w:t>
      </w:r>
    </w:p>
    <w:p w14:paraId="298BE000" w14:textId="77777777" w:rsidR="00BE5E37" w:rsidRDefault="006048CB" w:rsidP="006048CB">
      <w:pPr>
        <w:framePr w:w="1726" w:h="1396" w:wrap="auto" w:vAnchor="page" w:hAnchor="page" w:x="9406" w:y="2836"/>
        <w:suppressAutoHyphens/>
        <w:jc w:val="center"/>
        <w:rPr>
          <w:color w:val="0000FF"/>
          <w:sz w:val="14"/>
          <w:szCs w:val="14"/>
          <w:lang w:eastAsia="ar-SA"/>
        </w:rPr>
      </w:pPr>
      <w:r w:rsidRPr="006048CB">
        <w:rPr>
          <w:color w:val="0000FF"/>
          <w:sz w:val="14"/>
          <w:szCs w:val="14"/>
          <w:lang w:eastAsia="ar-SA"/>
        </w:rPr>
        <w:t>Tel: 01792 652108</w:t>
      </w:r>
    </w:p>
    <w:p w14:paraId="761D1CC4" w14:textId="77777777" w:rsidR="00BE5E37" w:rsidRDefault="00BE5E37" w:rsidP="006048CB">
      <w:pPr>
        <w:framePr w:w="1726" w:h="1396" w:wrap="auto" w:vAnchor="page" w:hAnchor="page" w:x="9406" w:y="2836"/>
        <w:suppressAutoHyphens/>
        <w:jc w:val="center"/>
        <w:rPr>
          <w:color w:val="0000FF"/>
          <w:sz w:val="14"/>
          <w:szCs w:val="14"/>
          <w:lang w:eastAsia="ar-SA"/>
        </w:rPr>
      </w:pPr>
    </w:p>
    <w:p w14:paraId="55E570F4" w14:textId="77777777" w:rsidR="00BE5E37" w:rsidRPr="006048CB" w:rsidRDefault="00BE5E37" w:rsidP="006048CB">
      <w:pPr>
        <w:framePr w:w="1726" w:h="1396" w:wrap="auto" w:vAnchor="page" w:hAnchor="page" w:x="9406" w:y="2836"/>
        <w:suppressAutoHyphens/>
        <w:jc w:val="center"/>
        <w:rPr>
          <w:color w:val="0000FF"/>
          <w:sz w:val="14"/>
          <w:szCs w:val="14"/>
          <w:lang w:eastAsia="ar-SA"/>
        </w:rPr>
      </w:pPr>
    </w:p>
    <w:p w14:paraId="5E2B3441" w14:textId="77777777" w:rsidR="00CF5204" w:rsidRPr="006048CB" w:rsidRDefault="00CF5204" w:rsidP="00A93158">
      <w:pPr>
        <w:pStyle w:val="Style"/>
        <w:spacing w:line="105" w:lineRule="exact"/>
        <w:ind w:left="9498"/>
        <w:rPr>
          <w:sz w:val="14"/>
          <w:szCs w:val="14"/>
        </w:rPr>
      </w:pPr>
    </w:p>
    <w:p w14:paraId="3A8085DE" w14:textId="77777777" w:rsidR="006048CB" w:rsidRPr="006048CB" w:rsidRDefault="006048CB" w:rsidP="006048CB">
      <w:pPr>
        <w:keepNext/>
        <w:framePr w:w="1645" w:h="1062" w:wrap="auto" w:vAnchor="page" w:hAnchor="page" w:x="3982" w:y="2825"/>
        <w:numPr>
          <w:ilvl w:val="2"/>
          <w:numId w:val="0"/>
        </w:numPr>
        <w:tabs>
          <w:tab w:val="num" w:pos="0"/>
        </w:tabs>
        <w:suppressAutoHyphens/>
        <w:ind w:left="720" w:hanging="720"/>
        <w:jc w:val="center"/>
        <w:outlineLvl w:val="2"/>
        <w:rPr>
          <w:b/>
          <w:bCs/>
          <w:color w:val="0000FF"/>
          <w:sz w:val="14"/>
          <w:szCs w:val="14"/>
          <w:lang w:eastAsia="ar-SA"/>
        </w:rPr>
      </w:pPr>
      <w:r w:rsidRPr="006048CB">
        <w:rPr>
          <w:b/>
          <w:bCs/>
          <w:color w:val="0000FF"/>
          <w:sz w:val="14"/>
          <w:szCs w:val="14"/>
          <w:lang w:eastAsia="ar-SA"/>
        </w:rPr>
        <w:t>Secretary</w:t>
      </w:r>
    </w:p>
    <w:p w14:paraId="6F9C70D5" w14:textId="77777777" w:rsidR="006048CB" w:rsidRPr="006048CB" w:rsidRDefault="006048CB" w:rsidP="006048CB">
      <w:pPr>
        <w:framePr w:w="1645" w:h="1062" w:wrap="auto" w:vAnchor="page" w:hAnchor="page" w:x="3982" w:y="2825"/>
        <w:suppressAutoHyphens/>
        <w:jc w:val="center"/>
        <w:rPr>
          <w:color w:val="0000FF"/>
          <w:sz w:val="14"/>
          <w:szCs w:val="14"/>
          <w:lang w:eastAsia="ar-SA"/>
        </w:rPr>
      </w:pPr>
      <w:r w:rsidRPr="006048CB">
        <w:rPr>
          <w:color w:val="0000FF"/>
          <w:sz w:val="14"/>
          <w:szCs w:val="14"/>
          <w:lang w:eastAsia="ar-SA"/>
        </w:rPr>
        <w:t>Allan Gray</w:t>
      </w:r>
    </w:p>
    <w:p w14:paraId="5FA19DC1" w14:textId="77777777" w:rsidR="006048CB" w:rsidRPr="006048CB" w:rsidRDefault="006048CB" w:rsidP="006048CB">
      <w:pPr>
        <w:framePr w:w="1645" w:h="1062" w:wrap="auto" w:vAnchor="page" w:hAnchor="page" w:x="3982" w:y="2825"/>
        <w:suppressAutoHyphens/>
        <w:jc w:val="center"/>
        <w:rPr>
          <w:color w:val="0000FF"/>
          <w:sz w:val="14"/>
          <w:szCs w:val="14"/>
          <w:lang w:eastAsia="ar-SA"/>
        </w:rPr>
      </w:pPr>
      <w:r w:rsidRPr="006048CB">
        <w:rPr>
          <w:color w:val="0000FF"/>
          <w:sz w:val="14"/>
          <w:szCs w:val="14"/>
          <w:lang w:eastAsia="ar-SA"/>
        </w:rPr>
        <w:t>26 Notts Gardens</w:t>
      </w:r>
    </w:p>
    <w:p w14:paraId="562DD10D" w14:textId="77777777" w:rsidR="006048CB" w:rsidRPr="006048CB" w:rsidRDefault="006048CB" w:rsidP="006048CB">
      <w:pPr>
        <w:framePr w:w="1645" w:h="1062" w:wrap="auto" w:vAnchor="page" w:hAnchor="page" w:x="3982" w:y="2825"/>
        <w:suppressAutoHyphens/>
        <w:jc w:val="center"/>
        <w:rPr>
          <w:color w:val="0000FF"/>
          <w:sz w:val="14"/>
          <w:szCs w:val="14"/>
          <w:lang w:eastAsia="ar-SA"/>
        </w:rPr>
      </w:pPr>
      <w:r w:rsidRPr="006048CB">
        <w:rPr>
          <w:color w:val="0000FF"/>
          <w:sz w:val="14"/>
          <w:szCs w:val="14"/>
          <w:lang w:eastAsia="ar-SA"/>
        </w:rPr>
        <w:t>Uplands</w:t>
      </w:r>
    </w:p>
    <w:p w14:paraId="36B9B4B1" w14:textId="77777777" w:rsidR="006048CB" w:rsidRPr="006048CB" w:rsidRDefault="006048CB" w:rsidP="006048CB">
      <w:pPr>
        <w:framePr w:w="1645" w:h="1062" w:wrap="auto" w:vAnchor="page" w:hAnchor="page" w:x="3982" w:y="2825"/>
        <w:suppressAutoHyphens/>
        <w:jc w:val="center"/>
        <w:rPr>
          <w:color w:val="0000FF"/>
          <w:sz w:val="14"/>
          <w:szCs w:val="14"/>
          <w:lang w:eastAsia="ar-SA"/>
        </w:rPr>
      </w:pPr>
      <w:r w:rsidRPr="006048CB">
        <w:rPr>
          <w:color w:val="0000FF"/>
          <w:sz w:val="14"/>
          <w:szCs w:val="14"/>
          <w:lang w:eastAsia="ar-SA"/>
        </w:rPr>
        <w:t xml:space="preserve">Swansea SA2 0RU </w:t>
      </w:r>
    </w:p>
    <w:p w14:paraId="0D55C365" w14:textId="77777777" w:rsidR="006048CB" w:rsidRPr="006048CB" w:rsidRDefault="006048CB" w:rsidP="006048CB">
      <w:pPr>
        <w:framePr w:w="1645" w:h="1062" w:wrap="auto" w:vAnchor="page" w:hAnchor="page" w:x="3982" w:y="2825"/>
        <w:suppressAutoHyphens/>
        <w:jc w:val="center"/>
        <w:rPr>
          <w:color w:val="0000FF"/>
          <w:sz w:val="14"/>
          <w:szCs w:val="14"/>
          <w:lang w:eastAsia="ar-SA"/>
        </w:rPr>
      </w:pPr>
      <w:r w:rsidRPr="006048CB">
        <w:rPr>
          <w:color w:val="0000FF"/>
          <w:sz w:val="14"/>
          <w:szCs w:val="14"/>
          <w:lang w:eastAsia="ar-SA"/>
        </w:rPr>
        <w:t>Tel: 01792 418265</w:t>
      </w:r>
    </w:p>
    <w:p w14:paraId="2E35AC0B" w14:textId="77777777" w:rsidR="00CF5204" w:rsidRPr="006048CB" w:rsidRDefault="00E239DE" w:rsidP="006048CB">
      <w:pPr>
        <w:pStyle w:val="BodyText"/>
        <w:framePr w:wrap="auto" w:vAnchor="page" w:hAnchor="page" w:x="6862" w:y="2825"/>
        <w:jc w:val="center"/>
        <w:rPr>
          <w:b/>
          <w:bCs/>
          <w:color w:val="0000FF"/>
          <w:w w:val="106"/>
        </w:rPr>
      </w:pPr>
      <w:r w:rsidRPr="006048CB">
        <w:rPr>
          <w:b/>
          <w:bCs/>
          <w:color w:val="0000FF"/>
          <w:w w:val="106"/>
        </w:rPr>
        <w:t>Treasurer</w:t>
      </w:r>
    </w:p>
    <w:p w14:paraId="5C15FE3B" w14:textId="77777777" w:rsidR="00CF5204" w:rsidRPr="006048CB" w:rsidRDefault="00E239DE">
      <w:pPr>
        <w:pStyle w:val="BodyText"/>
        <w:framePr w:wrap="auto" w:vAnchor="page" w:hAnchor="page" w:x="6862" w:y="2825"/>
        <w:jc w:val="center"/>
        <w:rPr>
          <w:color w:val="0000FF"/>
        </w:rPr>
      </w:pPr>
      <w:r w:rsidRPr="006048CB">
        <w:rPr>
          <w:color w:val="0000FF"/>
        </w:rPr>
        <w:t>Clive Hemp FCA</w:t>
      </w:r>
    </w:p>
    <w:p w14:paraId="52C70E46" w14:textId="77777777" w:rsidR="00CF5204" w:rsidRPr="006048CB" w:rsidRDefault="00E239DE">
      <w:pPr>
        <w:pStyle w:val="BodyText"/>
        <w:framePr w:wrap="auto" w:vAnchor="page" w:hAnchor="page" w:x="6862" w:y="2825"/>
        <w:jc w:val="center"/>
        <w:rPr>
          <w:color w:val="0000FF"/>
        </w:rPr>
      </w:pPr>
      <w:r w:rsidRPr="006048CB">
        <w:rPr>
          <w:color w:val="0000FF"/>
        </w:rPr>
        <w:t>8 The Bryn</w:t>
      </w:r>
    </w:p>
    <w:p w14:paraId="397B8266" w14:textId="495BB251" w:rsidR="00CF5204" w:rsidRPr="006048CB" w:rsidRDefault="00E239DE">
      <w:pPr>
        <w:pStyle w:val="BodyText"/>
        <w:framePr w:wrap="auto" w:vAnchor="page" w:hAnchor="page" w:x="6862" w:y="2825"/>
        <w:jc w:val="center"/>
        <w:rPr>
          <w:color w:val="0000FF"/>
        </w:rPr>
      </w:pPr>
      <w:r w:rsidRPr="006048CB">
        <w:rPr>
          <w:color w:val="0000FF"/>
        </w:rPr>
        <w:t>Sk</w:t>
      </w:r>
      <w:r w:rsidR="00672B71">
        <w:rPr>
          <w:color w:val="0000FF"/>
        </w:rPr>
        <w:t>e</w:t>
      </w:r>
      <w:r w:rsidRPr="006048CB">
        <w:rPr>
          <w:color w:val="0000FF"/>
        </w:rPr>
        <w:t>tty</w:t>
      </w:r>
    </w:p>
    <w:p w14:paraId="52465D44" w14:textId="77777777" w:rsidR="00CF5204" w:rsidRPr="006048CB" w:rsidRDefault="00E239DE">
      <w:pPr>
        <w:pStyle w:val="BodyText"/>
        <w:framePr w:wrap="auto" w:vAnchor="page" w:hAnchor="page" w:x="6862" w:y="2825"/>
        <w:jc w:val="center"/>
        <w:rPr>
          <w:color w:val="0000FF"/>
        </w:rPr>
      </w:pPr>
      <w:r w:rsidRPr="006048CB">
        <w:rPr>
          <w:color w:val="0000FF"/>
        </w:rPr>
        <w:t>Swansea</w:t>
      </w:r>
      <w:r w:rsidRPr="006048CB">
        <w:rPr>
          <w:color w:val="0000FF"/>
          <w:w w:val="126"/>
        </w:rPr>
        <w:t xml:space="preserve"> </w:t>
      </w:r>
      <w:r w:rsidRPr="006048CB">
        <w:rPr>
          <w:color w:val="0000FF"/>
        </w:rPr>
        <w:t>SA2 8DD</w:t>
      </w:r>
    </w:p>
    <w:p w14:paraId="7074EE37" w14:textId="77777777" w:rsidR="00CF5204" w:rsidRPr="006048CB" w:rsidRDefault="00E239DE">
      <w:pPr>
        <w:pStyle w:val="BodyText"/>
        <w:framePr w:wrap="auto" w:vAnchor="page" w:hAnchor="page" w:x="6862" w:y="2825"/>
        <w:jc w:val="center"/>
        <w:rPr>
          <w:color w:val="0000FF"/>
        </w:rPr>
      </w:pPr>
      <w:r w:rsidRPr="006048CB">
        <w:rPr>
          <w:color w:val="0000FF"/>
        </w:rPr>
        <w:t xml:space="preserve"> Tel: 01792 201354</w:t>
      </w:r>
    </w:p>
    <w:p w14:paraId="50E39F21" w14:textId="77777777" w:rsidR="0012754D" w:rsidRDefault="0012754D" w:rsidP="00A73840">
      <w:pPr>
        <w:pStyle w:val="Header"/>
        <w:rPr>
          <w:w w:val="64"/>
          <w:position w:val="-10"/>
          <w:sz w:val="14"/>
          <w:szCs w:val="14"/>
        </w:rPr>
      </w:pPr>
    </w:p>
    <w:p w14:paraId="475C853D" w14:textId="77777777" w:rsidR="00BE5E37" w:rsidRDefault="00BE5E37" w:rsidP="00A73840">
      <w:pPr>
        <w:pStyle w:val="Header"/>
        <w:rPr>
          <w:w w:val="64"/>
          <w:position w:val="-10"/>
          <w:sz w:val="14"/>
          <w:szCs w:val="14"/>
        </w:rPr>
      </w:pPr>
    </w:p>
    <w:p w14:paraId="43703D3E" w14:textId="77777777" w:rsidR="00BE5E37" w:rsidRDefault="00BE5E37" w:rsidP="00A73840">
      <w:pPr>
        <w:pStyle w:val="Header"/>
        <w:rPr>
          <w:w w:val="64"/>
          <w:position w:val="-10"/>
          <w:sz w:val="14"/>
          <w:szCs w:val="14"/>
        </w:rPr>
      </w:pPr>
    </w:p>
    <w:p w14:paraId="43EA4352" w14:textId="77777777" w:rsidR="0012754D" w:rsidRDefault="0012754D" w:rsidP="00A73840">
      <w:pPr>
        <w:pStyle w:val="Header"/>
        <w:rPr>
          <w:w w:val="64"/>
          <w:position w:val="-10"/>
          <w:sz w:val="14"/>
          <w:szCs w:val="14"/>
        </w:rPr>
      </w:pPr>
    </w:p>
    <w:p w14:paraId="0D258BCA" w14:textId="77777777" w:rsidR="0012754D" w:rsidRDefault="0012754D" w:rsidP="00A73840">
      <w:pPr>
        <w:pStyle w:val="Header"/>
        <w:rPr>
          <w:w w:val="64"/>
          <w:position w:val="-10"/>
          <w:sz w:val="14"/>
          <w:szCs w:val="14"/>
        </w:rPr>
      </w:pPr>
    </w:p>
    <w:p w14:paraId="7470868B" w14:textId="77777777" w:rsidR="0012754D" w:rsidRDefault="0012754D" w:rsidP="00A73840">
      <w:pPr>
        <w:pStyle w:val="Header"/>
        <w:rPr>
          <w:w w:val="64"/>
          <w:position w:val="-10"/>
          <w:sz w:val="14"/>
          <w:szCs w:val="14"/>
        </w:rPr>
      </w:pPr>
    </w:p>
    <w:p w14:paraId="1BE66B40" w14:textId="77777777" w:rsidR="0012754D" w:rsidRDefault="0012754D" w:rsidP="00A73840">
      <w:pPr>
        <w:pStyle w:val="Header"/>
        <w:rPr>
          <w:w w:val="64"/>
          <w:position w:val="-10"/>
          <w:sz w:val="14"/>
          <w:szCs w:val="14"/>
        </w:rPr>
      </w:pPr>
    </w:p>
    <w:p w14:paraId="71AD2753" w14:textId="77777777" w:rsidR="0012754D" w:rsidRDefault="0012754D" w:rsidP="00A73840">
      <w:pPr>
        <w:pStyle w:val="Header"/>
        <w:rPr>
          <w:w w:val="64"/>
          <w:position w:val="-10"/>
          <w:sz w:val="14"/>
          <w:szCs w:val="14"/>
        </w:rPr>
      </w:pPr>
    </w:p>
    <w:p w14:paraId="1ACA9A62" w14:textId="669ED159" w:rsidR="00235A4F" w:rsidRDefault="00672B71" w:rsidP="00A93158">
      <w:r>
        <w:t>9 Sept 2019</w:t>
      </w:r>
    </w:p>
    <w:p w14:paraId="6991658F" w14:textId="77777777" w:rsidR="005D367A" w:rsidRDefault="005D367A" w:rsidP="00A93158"/>
    <w:p w14:paraId="09F2157D" w14:textId="77777777" w:rsidR="005D367A" w:rsidRDefault="005D367A" w:rsidP="00A93158"/>
    <w:p w14:paraId="272F1D86" w14:textId="77777777" w:rsidR="00BA2993" w:rsidRDefault="00BA2993" w:rsidP="00A93158"/>
    <w:p w14:paraId="558C7199" w14:textId="0447872B" w:rsidR="00BA2993" w:rsidRDefault="00BA2993" w:rsidP="00A93158">
      <w:r>
        <w:t xml:space="preserve">Dear </w:t>
      </w:r>
      <w:r w:rsidR="0032781E">
        <w:t>Members/</w:t>
      </w:r>
      <w:r>
        <w:t>Friends,</w:t>
      </w:r>
    </w:p>
    <w:p w14:paraId="07EEE535" w14:textId="77777777" w:rsidR="00BA2993" w:rsidRDefault="00BA2993" w:rsidP="00A93158"/>
    <w:p w14:paraId="72DBE7EF" w14:textId="0B543743" w:rsidR="00BA2993" w:rsidRPr="00BA2993" w:rsidRDefault="00BA2993" w:rsidP="00BA2993">
      <w:pPr>
        <w:jc w:val="center"/>
        <w:rPr>
          <w:b/>
          <w:color w:val="00B050"/>
          <w:sz w:val="28"/>
        </w:rPr>
      </w:pPr>
      <w:r w:rsidRPr="00BA2993">
        <w:rPr>
          <w:b/>
          <w:color w:val="00B050"/>
          <w:sz w:val="28"/>
        </w:rPr>
        <w:t>Balconiers’</w:t>
      </w:r>
      <w:r w:rsidR="00672B71">
        <w:rPr>
          <w:b/>
          <w:color w:val="00B050"/>
          <w:sz w:val="28"/>
        </w:rPr>
        <w:t xml:space="preserve"> 46th</w:t>
      </w:r>
      <w:r w:rsidRPr="00BA2993">
        <w:rPr>
          <w:b/>
          <w:color w:val="00B050"/>
          <w:sz w:val="28"/>
        </w:rPr>
        <w:t xml:space="preserve"> Annual </w:t>
      </w:r>
      <w:r>
        <w:rPr>
          <w:b/>
          <w:color w:val="00B050"/>
          <w:sz w:val="28"/>
        </w:rPr>
        <w:t>‘</w:t>
      </w:r>
      <w:r w:rsidRPr="00BA2993">
        <w:rPr>
          <w:b/>
          <w:color w:val="00B050"/>
          <w:sz w:val="28"/>
        </w:rPr>
        <w:t>End</w:t>
      </w:r>
      <w:r>
        <w:rPr>
          <w:b/>
          <w:color w:val="00B050"/>
          <w:sz w:val="28"/>
        </w:rPr>
        <w:t>-</w:t>
      </w:r>
      <w:r w:rsidRPr="00BA2993">
        <w:rPr>
          <w:b/>
          <w:color w:val="00B050"/>
          <w:sz w:val="28"/>
        </w:rPr>
        <w:t>of</w:t>
      </w:r>
      <w:r w:rsidR="000B100B">
        <w:rPr>
          <w:b/>
          <w:color w:val="00B050"/>
          <w:sz w:val="28"/>
        </w:rPr>
        <w:t>-</w:t>
      </w:r>
      <w:r w:rsidRPr="00BA2993">
        <w:rPr>
          <w:b/>
          <w:color w:val="00B050"/>
          <w:sz w:val="28"/>
        </w:rPr>
        <w:t>Season</w:t>
      </w:r>
      <w:r>
        <w:rPr>
          <w:b/>
          <w:color w:val="00B050"/>
          <w:sz w:val="28"/>
        </w:rPr>
        <w:t>’</w:t>
      </w:r>
      <w:r w:rsidRPr="00BA2993">
        <w:rPr>
          <w:b/>
          <w:color w:val="00B050"/>
          <w:sz w:val="28"/>
        </w:rPr>
        <w:t xml:space="preserve"> Glamorgan Players Presentation Dinner</w:t>
      </w:r>
    </w:p>
    <w:p w14:paraId="795DB92D" w14:textId="40E87B2F" w:rsidR="00BA2993" w:rsidRPr="00BA2993" w:rsidRDefault="00BA2993" w:rsidP="00BA2993">
      <w:pPr>
        <w:jc w:val="center"/>
        <w:rPr>
          <w:b/>
          <w:color w:val="0070C0"/>
        </w:rPr>
      </w:pPr>
      <w:r w:rsidRPr="00BA2993">
        <w:rPr>
          <w:b/>
          <w:color w:val="0070C0"/>
        </w:rPr>
        <w:t>The Towers Hotel, Jersey Marine, Swan</w:t>
      </w:r>
      <w:r w:rsidR="00BB47F9">
        <w:rPr>
          <w:b/>
          <w:color w:val="0070C0"/>
        </w:rPr>
        <w:t xml:space="preserve">sea on Monday </w:t>
      </w:r>
      <w:r w:rsidR="00672B71">
        <w:rPr>
          <w:b/>
          <w:color w:val="0070C0"/>
        </w:rPr>
        <w:t>30</w:t>
      </w:r>
      <w:r w:rsidR="00672B71" w:rsidRPr="00672B71">
        <w:rPr>
          <w:b/>
          <w:color w:val="0070C0"/>
          <w:vertAlign w:val="superscript"/>
        </w:rPr>
        <w:t>th</w:t>
      </w:r>
      <w:r w:rsidR="00672B71">
        <w:rPr>
          <w:b/>
          <w:color w:val="0070C0"/>
        </w:rPr>
        <w:t xml:space="preserve"> </w:t>
      </w:r>
      <w:r w:rsidR="00BB47F9">
        <w:rPr>
          <w:b/>
          <w:color w:val="0070C0"/>
        </w:rPr>
        <w:t>September 201</w:t>
      </w:r>
      <w:r w:rsidR="00672B71">
        <w:rPr>
          <w:b/>
          <w:color w:val="0070C0"/>
        </w:rPr>
        <w:t>9</w:t>
      </w:r>
    </w:p>
    <w:p w14:paraId="1B95EF35" w14:textId="77777777" w:rsidR="00BA2993" w:rsidRPr="00BA2993" w:rsidRDefault="00BA2993" w:rsidP="00BA2993">
      <w:pPr>
        <w:jc w:val="center"/>
        <w:rPr>
          <w:b/>
          <w:color w:val="0070C0"/>
        </w:rPr>
      </w:pPr>
      <w:r w:rsidRPr="00BA2993">
        <w:rPr>
          <w:b/>
          <w:color w:val="0070C0"/>
        </w:rPr>
        <w:t>at 7</w:t>
      </w:r>
      <w:r w:rsidR="00956B39">
        <w:rPr>
          <w:b/>
          <w:color w:val="0070C0"/>
        </w:rPr>
        <w:t>:</w:t>
      </w:r>
      <w:r w:rsidRPr="00BA2993">
        <w:rPr>
          <w:b/>
          <w:color w:val="0070C0"/>
        </w:rPr>
        <w:t>00 for 7</w:t>
      </w:r>
      <w:r w:rsidR="00956B39">
        <w:rPr>
          <w:b/>
          <w:color w:val="0070C0"/>
        </w:rPr>
        <w:t>:</w:t>
      </w:r>
      <w:r w:rsidRPr="00BA2993">
        <w:rPr>
          <w:b/>
          <w:color w:val="0070C0"/>
        </w:rPr>
        <w:t>30pm</w:t>
      </w:r>
    </w:p>
    <w:p w14:paraId="62068178" w14:textId="77777777" w:rsidR="00BA2993" w:rsidRPr="00BA2993" w:rsidRDefault="00BA2993" w:rsidP="00BA2993">
      <w:pPr>
        <w:jc w:val="center"/>
        <w:rPr>
          <w:b/>
          <w:color w:val="548DD4" w:themeColor="text2" w:themeTint="99"/>
        </w:rPr>
      </w:pPr>
    </w:p>
    <w:p w14:paraId="2EA1C1CB" w14:textId="7ECE06D1" w:rsidR="00DA3F14" w:rsidRDefault="00BA2993" w:rsidP="00BA2993">
      <w:pPr>
        <w:pStyle w:val="NoSpacing"/>
      </w:pPr>
      <w:r>
        <w:t>On behalf of our Committee I’m writing to invite you to our</w:t>
      </w:r>
      <w:r w:rsidR="00DE6F10">
        <w:t xml:space="preserve"> Glamorgan Players</w:t>
      </w:r>
      <w:r w:rsidR="00997287">
        <w:t xml:space="preserve"> </w:t>
      </w:r>
      <w:r w:rsidR="00DE6F10">
        <w:t>Annual Presentation Dinner</w:t>
      </w:r>
      <w:r>
        <w:t xml:space="preserve">. To reserve your place please send a cheque payable to the </w:t>
      </w:r>
      <w:r w:rsidRPr="0012754D">
        <w:rPr>
          <w:i/>
        </w:rPr>
        <w:t>St Helen’s Balconiers</w:t>
      </w:r>
      <w:r>
        <w:t xml:space="preserve"> for £25 per person at your earliest convenience but no later than </w:t>
      </w:r>
      <w:r w:rsidR="00842B2A" w:rsidRPr="00842B2A">
        <w:rPr>
          <w:b/>
        </w:rPr>
        <w:t>Monday</w:t>
      </w:r>
      <w:r w:rsidR="0087238C">
        <w:rPr>
          <w:b/>
        </w:rPr>
        <w:t>,</w:t>
      </w:r>
      <w:r w:rsidR="00842B2A" w:rsidRPr="00842B2A">
        <w:rPr>
          <w:b/>
        </w:rPr>
        <w:t xml:space="preserve"> </w:t>
      </w:r>
      <w:r w:rsidR="00672B71">
        <w:rPr>
          <w:b/>
        </w:rPr>
        <w:t>23</w:t>
      </w:r>
      <w:r w:rsidR="00672B71" w:rsidRPr="00672B71">
        <w:rPr>
          <w:b/>
          <w:vertAlign w:val="superscript"/>
        </w:rPr>
        <w:t>rd</w:t>
      </w:r>
      <w:r w:rsidRPr="00B37299">
        <w:rPr>
          <w:b/>
        </w:rPr>
        <w:t xml:space="preserve"> September</w:t>
      </w:r>
      <w:r>
        <w:t>. An early booking is recommended as we know that there is always a strong demand for this event.</w:t>
      </w:r>
    </w:p>
    <w:p w14:paraId="0E94637D" w14:textId="77777777" w:rsidR="00BA2993" w:rsidRDefault="00BA2993" w:rsidP="00BA2993">
      <w:pPr>
        <w:pStyle w:val="NoSpacing"/>
      </w:pPr>
      <w:r>
        <w:t xml:space="preserve">  </w:t>
      </w:r>
    </w:p>
    <w:p w14:paraId="6DB9649C" w14:textId="77777777" w:rsidR="00BA2993" w:rsidRDefault="00BA2993" w:rsidP="00BA2993">
      <w:pPr>
        <w:pStyle w:val="NoSpacing"/>
      </w:pPr>
      <w:r>
        <w:t>If you wish to make up a party table or to join a table with specific member colleagues please notify me on the booking slip below. Please also indicate if you</w:t>
      </w:r>
      <w:r w:rsidR="006D0100">
        <w:t xml:space="preserve"> require a vegetarian option. To those</w:t>
      </w:r>
      <w:r>
        <w:t xml:space="preserve"> members wishing to s</w:t>
      </w:r>
      <w:r w:rsidR="00DE6F10">
        <w:t xml:space="preserve">tay overnight at </w:t>
      </w:r>
      <w:r w:rsidR="00DE6F10" w:rsidRPr="003E37A2">
        <w:rPr>
          <w:i/>
        </w:rPr>
        <w:t>The</w:t>
      </w:r>
      <w:r>
        <w:t xml:space="preserve"> </w:t>
      </w:r>
      <w:r w:rsidRPr="00BA2993">
        <w:rPr>
          <w:i/>
        </w:rPr>
        <w:t>Towers</w:t>
      </w:r>
      <w:r w:rsidR="00DE6F10">
        <w:rPr>
          <w:i/>
        </w:rPr>
        <w:t xml:space="preserve"> Hotel </w:t>
      </w:r>
      <w:r w:rsidR="00DE6F10">
        <w:t xml:space="preserve">we have negotiated </w:t>
      </w:r>
      <w:r>
        <w:t>a special</w:t>
      </w:r>
      <w:r w:rsidR="003E37A2">
        <w:t xml:space="preserve"> double</w:t>
      </w:r>
      <w:r>
        <w:t xml:space="preserve"> room</w:t>
      </w:r>
      <w:r w:rsidR="003E37A2">
        <w:t xml:space="preserve"> B &amp; B</w:t>
      </w:r>
      <w:r>
        <w:t xml:space="preserve"> r</w:t>
      </w:r>
      <w:r w:rsidR="003E37A2">
        <w:t>ate of £</w:t>
      </w:r>
      <w:r w:rsidR="0087238C">
        <w:t>60</w:t>
      </w:r>
      <w:r w:rsidR="003E37A2">
        <w:t>.</w:t>
      </w:r>
      <w:r>
        <w:t xml:space="preserve"> Those wanting to stay should </w:t>
      </w:r>
      <w:r w:rsidR="00A92E90">
        <w:rPr>
          <w:b/>
          <w:u w:val="single"/>
        </w:rPr>
        <w:t>contact myself</w:t>
      </w:r>
      <w:r>
        <w:t xml:space="preserve"> by email or post and I will make the necessary arrangements</w:t>
      </w:r>
      <w:r w:rsidR="009E7166">
        <w:t xml:space="preserve"> on their behalf.</w:t>
      </w:r>
    </w:p>
    <w:p w14:paraId="7C55A955" w14:textId="77777777" w:rsidR="00BA2993" w:rsidRDefault="00BA2993" w:rsidP="00BA2993">
      <w:pPr>
        <w:pStyle w:val="NoSpacing"/>
      </w:pPr>
    </w:p>
    <w:p w14:paraId="7D4E1B09" w14:textId="77777777" w:rsidR="00BA2993" w:rsidRDefault="00BA2993" w:rsidP="00BA2993">
      <w:pPr>
        <w:pStyle w:val="NoSpacing"/>
      </w:pPr>
      <w:r>
        <w:t>This event is the highlight of the Balconiers’ end-of-season attractions and is becoming more and more enjoyable each year.</w:t>
      </w:r>
      <w:r w:rsidR="00CB28A8">
        <w:t xml:space="preserve"> Many of you will have attended this function before, but in case you haven’t the dress-code is blazers/lounge suits for gentlemen and smart-casual</w:t>
      </w:r>
      <w:r w:rsidR="006E668C">
        <w:t xml:space="preserve"> for ladies.</w:t>
      </w:r>
      <w:r>
        <w:t xml:space="preserve"> We look forward to seeing you there.</w:t>
      </w:r>
    </w:p>
    <w:p w14:paraId="38701D88" w14:textId="77777777" w:rsidR="00BA2993" w:rsidRDefault="00BA2993" w:rsidP="00BA2993">
      <w:pPr>
        <w:pStyle w:val="NoSpacing"/>
      </w:pPr>
    </w:p>
    <w:p w14:paraId="4029CE96" w14:textId="77777777" w:rsidR="00BA2993" w:rsidRDefault="00BA2993" w:rsidP="00BA2993">
      <w:pPr>
        <w:pStyle w:val="NoSpacing"/>
      </w:pPr>
      <w:r>
        <w:t>Yours sincerely,</w:t>
      </w:r>
    </w:p>
    <w:p w14:paraId="1EE724B7" w14:textId="77777777" w:rsidR="00BA2993" w:rsidRDefault="00BA2993" w:rsidP="00BA2993">
      <w:pPr>
        <w:pStyle w:val="NoSpacing"/>
      </w:pPr>
      <w:bookmarkStart w:id="0" w:name="_GoBack"/>
      <w:bookmarkEnd w:id="0"/>
    </w:p>
    <w:p w14:paraId="24783A41" w14:textId="77777777" w:rsidR="00BA2993" w:rsidRDefault="00BA2993" w:rsidP="00BA2993">
      <w:pPr>
        <w:pStyle w:val="NoSpacing"/>
      </w:pPr>
    </w:p>
    <w:p w14:paraId="335F84D0" w14:textId="77777777" w:rsidR="00BA2993" w:rsidRDefault="00BA2993" w:rsidP="00BA2993">
      <w:pPr>
        <w:pStyle w:val="NoSpacing"/>
      </w:pPr>
      <w:r>
        <w:t>John Williams</w:t>
      </w:r>
      <w:r w:rsidR="00BE5E37">
        <w:t xml:space="preserve">/Clive Hemp/Allan Gray </w:t>
      </w:r>
    </w:p>
    <w:p w14:paraId="7276F80D" w14:textId="77777777" w:rsidR="0087238C" w:rsidRDefault="0087238C" w:rsidP="00BA2993">
      <w:pPr>
        <w:pStyle w:val="NoSpacing"/>
      </w:pPr>
    </w:p>
    <w:p w14:paraId="5916F86B" w14:textId="77777777" w:rsidR="00BA2993" w:rsidRDefault="00BA2993" w:rsidP="00BA2993">
      <w:pPr>
        <w:pStyle w:val="NoSpacing"/>
        <w:ind w:left="-426" w:right="-369"/>
      </w:pPr>
      <w:r>
        <w:t xml:space="preserve">- - - - - - - - - - - - - - - - - - - - - - - - - - - - - - - - - - - - - - - - - - - -- - - - - - - - - - - - - - - - - - - - - - -  - - - - - - - - - - </w:t>
      </w:r>
    </w:p>
    <w:p w14:paraId="6144F7B6" w14:textId="31CA8C46" w:rsidR="00BA2993" w:rsidRDefault="005D367A" w:rsidP="00BA2993">
      <w:pPr>
        <w:pStyle w:val="NoSpacing"/>
        <w:ind w:left="-426" w:right="56"/>
      </w:pPr>
      <w:r>
        <w:rPr>
          <w:b/>
        </w:rPr>
        <w:t xml:space="preserve"> </w:t>
      </w:r>
      <w:r w:rsidR="00BA2993" w:rsidRPr="00E10A48">
        <w:rPr>
          <w:b/>
        </w:rPr>
        <w:t>Booking Slip</w:t>
      </w:r>
      <w:r w:rsidR="00BA2993">
        <w:t>: please detach and return to John Williams in the envelope provided</w:t>
      </w:r>
      <w:r>
        <w:t xml:space="preserve"> by </w:t>
      </w:r>
      <w:r w:rsidR="00672B71">
        <w:rPr>
          <w:b/>
        </w:rPr>
        <w:t>23</w:t>
      </w:r>
      <w:r w:rsidR="00672B71" w:rsidRPr="00B51B41">
        <w:rPr>
          <w:b/>
          <w:vertAlign w:val="superscript"/>
        </w:rPr>
        <w:t>rd</w:t>
      </w:r>
      <w:r w:rsidR="00B51B41">
        <w:rPr>
          <w:b/>
        </w:rPr>
        <w:t xml:space="preserve"> </w:t>
      </w:r>
      <w:r w:rsidRPr="005D367A">
        <w:rPr>
          <w:b/>
        </w:rPr>
        <w:t>September</w:t>
      </w:r>
      <w:r w:rsidR="00BA2993">
        <w:t>.</w:t>
      </w:r>
      <w:r w:rsidR="0087238C" w:rsidRPr="0087238C">
        <w:rPr>
          <w:i/>
          <w:sz w:val="20"/>
        </w:rPr>
        <w:t xml:space="preserve"> </w:t>
      </w:r>
      <w:r w:rsidR="0087238C">
        <w:rPr>
          <w:i/>
          <w:sz w:val="20"/>
        </w:rPr>
        <w:t>09/1</w:t>
      </w:r>
      <w:r w:rsidR="00B51B41">
        <w:rPr>
          <w:i/>
          <w:sz w:val="20"/>
        </w:rPr>
        <w:t>9</w:t>
      </w:r>
    </w:p>
    <w:p w14:paraId="2DDFEEF7" w14:textId="77777777" w:rsidR="00BA2993" w:rsidRDefault="00BA2993" w:rsidP="00BA2993">
      <w:pPr>
        <w:pStyle w:val="NoSpacing"/>
        <w:ind w:right="56"/>
      </w:pPr>
    </w:p>
    <w:p w14:paraId="02DF3826" w14:textId="77777777" w:rsidR="00BA2993" w:rsidRDefault="00BA2993" w:rsidP="00BA2993">
      <w:pPr>
        <w:pStyle w:val="NoSpacing"/>
        <w:ind w:right="-369"/>
        <w:rPr>
          <w:b/>
        </w:rPr>
      </w:pPr>
      <w:r>
        <w:rPr>
          <w:b/>
        </w:rPr>
        <w:t xml:space="preserve">    </w:t>
      </w:r>
      <w:r w:rsidRPr="00502D44">
        <w:rPr>
          <w:b/>
        </w:rPr>
        <w:t>Name</w:t>
      </w:r>
      <w:r w:rsidRPr="00502D44">
        <w:rPr>
          <w:b/>
        </w:rPr>
        <w:tab/>
      </w:r>
      <w:r w:rsidRPr="00502D44">
        <w:rPr>
          <w:b/>
        </w:rPr>
        <w:tab/>
      </w:r>
      <w:r w:rsidRPr="00502D44">
        <w:rPr>
          <w:b/>
        </w:rPr>
        <w:tab/>
      </w:r>
      <w:r w:rsidRPr="00502D44">
        <w:rPr>
          <w:b/>
        </w:rPr>
        <w:tab/>
      </w:r>
      <w:r>
        <w:rPr>
          <w:b/>
        </w:rPr>
        <w:tab/>
      </w:r>
      <w:r w:rsidRPr="00502D44">
        <w:rPr>
          <w:b/>
        </w:rPr>
        <w:t>Address</w:t>
      </w:r>
      <w:r w:rsidRPr="00502D44">
        <w:rPr>
          <w:b/>
        </w:rPr>
        <w:tab/>
      </w:r>
      <w:r w:rsidRPr="00502D44">
        <w:rPr>
          <w:b/>
        </w:rPr>
        <w:tab/>
      </w:r>
      <w:r w:rsidRPr="00502D44">
        <w:rPr>
          <w:b/>
        </w:rPr>
        <w:tab/>
      </w:r>
      <w:r>
        <w:rPr>
          <w:b/>
        </w:rPr>
        <w:t xml:space="preserve">  </w:t>
      </w:r>
      <w:r w:rsidRPr="00502D44">
        <w:rPr>
          <w:b/>
        </w:rPr>
        <w:t>Vegetarian</w:t>
      </w:r>
      <w:r w:rsidRPr="00502D44">
        <w:rPr>
          <w:b/>
        </w:rPr>
        <w:tab/>
      </w:r>
      <w:r>
        <w:rPr>
          <w:b/>
        </w:rPr>
        <w:t xml:space="preserve">         </w:t>
      </w:r>
      <w:r w:rsidRPr="00502D44">
        <w:rPr>
          <w:b/>
        </w:rPr>
        <w:t>Amount</w:t>
      </w:r>
    </w:p>
    <w:p w14:paraId="4879C90B" w14:textId="77777777" w:rsidR="00BA2993" w:rsidRDefault="00BA2993" w:rsidP="00BA2993">
      <w:pPr>
        <w:pStyle w:val="NoSpacing"/>
        <w:ind w:right="56"/>
        <w:rPr>
          <w:b/>
        </w:rPr>
      </w:pPr>
    </w:p>
    <w:p w14:paraId="03229088" w14:textId="77777777" w:rsidR="00BA2993" w:rsidRDefault="00BA2993" w:rsidP="00BA2993">
      <w:pPr>
        <w:pStyle w:val="NoSpacing"/>
        <w:ind w:left="-426" w:right="56"/>
        <w:rPr>
          <w:b/>
        </w:rPr>
      </w:pPr>
      <w:r w:rsidRPr="00502D44">
        <w:rPr>
          <w:b/>
        </w:rPr>
        <w:t>_____________________</w:t>
      </w:r>
      <w:r w:rsidRPr="00502D44">
        <w:rPr>
          <w:b/>
        </w:rPr>
        <w:tab/>
        <w:t xml:space="preserve"> ______________________________________</w:t>
      </w:r>
      <w:r>
        <w:rPr>
          <w:b/>
        </w:rPr>
        <w:t>___</w:t>
      </w:r>
      <w:r w:rsidRPr="00502D44">
        <w:rPr>
          <w:b/>
        </w:rPr>
        <w:tab/>
        <w:t xml:space="preserve"> </w:t>
      </w:r>
      <w:r>
        <w:rPr>
          <w:b/>
        </w:rPr>
        <w:t xml:space="preserve">  </w:t>
      </w:r>
      <w:r w:rsidRPr="00502D44">
        <w:rPr>
          <w:b/>
        </w:rPr>
        <w:t xml:space="preserve">_________  </w:t>
      </w:r>
      <w:r>
        <w:rPr>
          <w:b/>
        </w:rPr>
        <w:t xml:space="preserve">   </w:t>
      </w:r>
      <w:r w:rsidR="000B100B">
        <w:rPr>
          <w:b/>
        </w:rPr>
        <w:t xml:space="preserve">    £_</w:t>
      </w:r>
      <w:r w:rsidRPr="00502D44">
        <w:rPr>
          <w:b/>
        </w:rPr>
        <w:t>_</w:t>
      </w:r>
      <w:r w:rsidR="000B100B">
        <w:rPr>
          <w:b/>
        </w:rPr>
        <w:t>_____</w:t>
      </w:r>
    </w:p>
    <w:p w14:paraId="600F5A3E" w14:textId="77777777" w:rsidR="00BA2993" w:rsidRDefault="00BA2993" w:rsidP="00BA2993">
      <w:pPr>
        <w:pStyle w:val="NoSpacing"/>
        <w:ind w:left="-426" w:right="56"/>
        <w:rPr>
          <w:b/>
        </w:rPr>
      </w:pPr>
    </w:p>
    <w:p w14:paraId="4805D624" w14:textId="77777777" w:rsidR="00BA2993" w:rsidRDefault="00BA2993" w:rsidP="00BA2993">
      <w:pPr>
        <w:pStyle w:val="NoSpacing"/>
        <w:ind w:left="-426" w:right="56"/>
        <w:rPr>
          <w:b/>
        </w:rPr>
      </w:pPr>
      <w:r w:rsidRPr="00502D44">
        <w:rPr>
          <w:b/>
        </w:rPr>
        <w:t>_____________________</w:t>
      </w:r>
      <w:r w:rsidRPr="00502D44">
        <w:rPr>
          <w:b/>
        </w:rPr>
        <w:tab/>
        <w:t xml:space="preserve"> ______________________________________</w:t>
      </w:r>
      <w:r>
        <w:rPr>
          <w:b/>
        </w:rPr>
        <w:t>___</w:t>
      </w:r>
      <w:r w:rsidRPr="00502D44">
        <w:rPr>
          <w:b/>
        </w:rPr>
        <w:tab/>
        <w:t xml:space="preserve"> </w:t>
      </w:r>
      <w:r>
        <w:rPr>
          <w:b/>
        </w:rPr>
        <w:t xml:space="preserve">  </w:t>
      </w:r>
      <w:r w:rsidRPr="00502D44">
        <w:rPr>
          <w:b/>
        </w:rPr>
        <w:t xml:space="preserve">_________  </w:t>
      </w:r>
      <w:r>
        <w:rPr>
          <w:b/>
        </w:rPr>
        <w:t xml:space="preserve">       </w:t>
      </w:r>
      <w:r w:rsidR="000B100B">
        <w:rPr>
          <w:b/>
        </w:rPr>
        <w:t>£</w:t>
      </w:r>
      <w:r>
        <w:rPr>
          <w:b/>
        </w:rPr>
        <w:t>____</w:t>
      </w:r>
      <w:r w:rsidRPr="00502D44">
        <w:rPr>
          <w:b/>
        </w:rPr>
        <w:t>_</w:t>
      </w:r>
      <w:r w:rsidR="000B100B">
        <w:rPr>
          <w:b/>
        </w:rPr>
        <w:t>__</w:t>
      </w:r>
    </w:p>
    <w:p w14:paraId="22F4F6DA" w14:textId="77777777" w:rsidR="00BA2993" w:rsidRDefault="00BA2993" w:rsidP="00BA2993">
      <w:pPr>
        <w:pStyle w:val="NoSpacing"/>
        <w:ind w:left="-426" w:right="56"/>
        <w:rPr>
          <w:b/>
        </w:rPr>
      </w:pPr>
    </w:p>
    <w:p w14:paraId="2AAEBF85" w14:textId="77777777" w:rsidR="00BA2993" w:rsidRPr="00502D44" w:rsidRDefault="00BA2993" w:rsidP="000B100B">
      <w:pPr>
        <w:pStyle w:val="NoSpacing"/>
        <w:ind w:left="-426" w:right="170"/>
        <w:rPr>
          <w:b/>
        </w:rPr>
      </w:pPr>
      <w:r w:rsidRPr="00502D44">
        <w:rPr>
          <w:b/>
        </w:rPr>
        <w:t>_____________________</w:t>
      </w:r>
      <w:r w:rsidRPr="00502D44">
        <w:rPr>
          <w:b/>
        </w:rPr>
        <w:tab/>
        <w:t xml:space="preserve"> ______________________________________</w:t>
      </w:r>
      <w:r>
        <w:rPr>
          <w:b/>
        </w:rPr>
        <w:t>___</w:t>
      </w:r>
      <w:r w:rsidRPr="00502D44">
        <w:rPr>
          <w:b/>
        </w:rPr>
        <w:tab/>
        <w:t xml:space="preserve"> </w:t>
      </w:r>
      <w:r>
        <w:rPr>
          <w:b/>
        </w:rPr>
        <w:t xml:space="preserve">  </w:t>
      </w:r>
      <w:r w:rsidRPr="00502D44">
        <w:rPr>
          <w:b/>
        </w:rPr>
        <w:t xml:space="preserve">_________  </w:t>
      </w:r>
      <w:r>
        <w:rPr>
          <w:b/>
        </w:rPr>
        <w:t xml:space="preserve">       </w:t>
      </w:r>
      <w:r w:rsidR="000B100B">
        <w:rPr>
          <w:b/>
        </w:rPr>
        <w:t>£</w:t>
      </w:r>
      <w:r w:rsidRPr="00502D44">
        <w:rPr>
          <w:b/>
        </w:rPr>
        <w:t>_</w:t>
      </w:r>
      <w:r>
        <w:rPr>
          <w:b/>
        </w:rPr>
        <w:t>____</w:t>
      </w:r>
      <w:r w:rsidR="000B100B">
        <w:rPr>
          <w:b/>
        </w:rPr>
        <w:t>__</w:t>
      </w:r>
    </w:p>
    <w:p w14:paraId="0CF61F3F" w14:textId="77777777" w:rsidR="00BA2993" w:rsidRDefault="00BA2993" w:rsidP="00BA2993">
      <w:pPr>
        <w:pStyle w:val="NoSpacing"/>
        <w:ind w:left="-426" w:right="56"/>
        <w:rPr>
          <w:b/>
        </w:rPr>
      </w:pPr>
    </w:p>
    <w:p w14:paraId="591963C4" w14:textId="77777777" w:rsidR="00A93158" w:rsidRDefault="00BA2993" w:rsidP="00BA2993">
      <w:r w:rsidRPr="004650FA">
        <w:rPr>
          <w:i/>
        </w:rPr>
        <w:t>I enclose a cheque (payable to</w:t>
      </w:r>
      <w:r>
        <w:rPr>
          <w:b/>
        </w:rPr>
        <w:t xml:space="preserve"> St Helen’s Balconiers</w:t>
      </w:r>
      <w:r w:rsidRPr="004650FA">
        <w:rPr>
          <w:i/>
        </w:rPr>
        <w:t>) for £ _____</w:t>
      </w:r>
      <w:r w:rsidR="00997287">
        <w:rPr>
          <w:i/>
        </w:rPr>
        <w:t>____</w:t>
      </w:r>
      <w:r w:rsidRPr="004650FA">
        <w:rPr>
          <w:i/>
        </w:rPr>
        <w:t>_.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sectPr w:rsidR="00A93158" w:rsidSect="0087238C">
      <w:headerReference w:type="default" r:id="rId8"/>
      <w:footerReference w:type="default" r:id="rId9"/>
      <w:pgSz w:w="11907" w:h="16840" w:code="9"/>
      <w:pgMar w:top="754" w:right="708" w:bottom="357" w:left="964" w:header="720" w:footer="617" w:gutter="0"/>
      <w:pgBorders w:offsetFrom="page">
        <w:top w:val="single" w:sz="4" w:space="24" w:color="1F497D" w:themeColor="text2"/>
        <w:left w:val="single" w:sz="4" w:space="24" w:color="1F497D" w:themeColor="text2"/>
        <w:bottom w:val="single" w:sz="4" w:space="24" w:color="1F497D" w:themeColor="text2"/>
        <w:right w:val="single" w:sz="4" w:space="24" w:color="1F497D" w:themeColor="text2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13205" w14:textId="77777777" w:rsidR="00D943A3" w:rsidRDefault="00D943A3">
      <w:r>
        <w:separator/>
      </w:r>
    </w:p>
  </w:endnote>
  <w:endnote w:type="continuationSeparator" w:id="0">
    <w:p w14:paraId="5F5B81BB" w14:textId="77777777" w:rsidR="00D943A3" w:rsidRDefault="00D94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16D67" w14:textId="76C2340C" w:rsidR="0087238C" w:rsidRPr="0087238C" w:rsidRDefault="0087238C" w:rsidP="0087238C">
    <w:pPr>
      <w:pStyle w:val="Footer"/>
      <w:jc w:val="center"/>
      <w:rPr>
        <w:smallCaps/>
      </w:rPr>
    </w:pPr>
    <w:r w:rsidRPr="002E12D5">
      <w:rPr>
        <w:color w:val="00B050"/>
        <w:sz w:val="18"/>
      </w:rPr>
      <w:t>john.balconiers@hotmail.com</w:t>
    </w:r>
    <w:r w:rsidRPr="0087238C">
      <w:rPr>
        <w:smallCaps/>
        <w:color w:val="00B050"/>
        <w:sz w:val="18"/>
      </w:rPr>
      <w:tab/>
    </w:r>
    <w:r>
      <w:rPr>
        <w:smallCaps/>
        <w:color w:val="00B050"/>
        <w:sz w:val="18"/>
      </w:rPr>
      <w:tab/>
    </w:r>
    <w:r w:rsidRPr="002E12D5">
      <w:rPr>
        <w:color w:val="00B050"/>
        <w:sz w:val="18"/>
      </w:rPr>
      <w:t>www.thebalconiers.co.uk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8D3FDB" w14:textId="77777777" w:rsidR="00D943A3" w:rsidRDefault="00D943A3">
      <w:r>
        <w:separator/>
      </w:r>
    </w:p>
  </w:footnote>
  <w:footnote w:type="continuationSeparator" w:id="0">
    <w:p w14:paraId="71A28B41" w14:textId="77777777" w:rsidR="00D943A3" w:rsidRDefault="00D943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DAE45" w14:textId="4BA36B53" w:rsidR="00EE3793" w:rsidRDefault="00EE3793">
    <w:pPr>
      <w:pStyle w:val="Header"/>
      <w:jc w:val="center"/>
      <w:rPr>
        <w:color w:val="0000FF"/>
        <w:sz w:val="42"/>
        <w:szCs w:val="44"/>
      </w:rPr>
    </w:pPr>
    <w:r>
      <w:rPr>
        <w:rFonts w:ascii="Copperplate Gothic Light" w:hAnsi="Copperplate Gothic Light"/>
        <w:color w:val="0000FF"/>
        <w:sz w:val="42"/>
        <w:szCs w:val="44"/>
      </w:rPr>
      <w:t>St Helen’s Balconiers/</w:t>
    </w:r>
    <w:proofErr w:type="spellStart"/>
    <w:r>
      <w:rPr>
        <w:rFonts w:ascii="Copperplate Gothic Light" w:hAnsi="Copperplate Gothic Light"/>
        <w:color w:val="0000FF"/>
        <w:sz w:val="42"/>
        <w:szCs w:val="44"/>
      </w:rPr>
      <w:t>Orielwyr</w:t>
    </w:r>
    <w:proofErr w:type="spellEnd"/>
    <w:r>
      <w:rPr>
        <w:rFonts w:ascii="Copperplate Gothic Light" w:hAnsi="Copperplate Gothic Light"/>
        <w:color w:val="0000FF"/>
        <w:sz w:val="42"/>
        <w:szCs w:val="44"/>
      </w:rPr>
      <w:t xml:space="preserve"> san Helen</w:t>
    </w:r>
  </w:p>
  <w:p w14:paraId="05C35231" w14:textId="46DDA39F" w:rsidR="00EE3793" w:rsidRPr="00A73840" w:rsidRDefault="00672B71" w:rsidP="00A73840">
    <w:pPr>
      <w:pStyle w:val="Header"/>
      <w:rPr>
        <w:color w:val="0000FF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945BCD0" wp14:editId="72E237D1">
          <wp:simplePos x="0" y="0"/>
          <wp:positionH relativeFrom="margin">
            <wp:posOffset>5734050</wp:posOffset>
          </wp:positionH>
          <wp:positionV relativeFrom="page">
            <wp:posOffset>805180</wp:posOffset>
          </wp:positionV>
          <wp:extent cx="709295" cy="775970"/>
          <wp:effectExtent l="0" t="0" r="0" b="508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775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ABC774A" wp14:editId="772CE608">
          <wp:simplePos x="0" y="0"/>
          <wp:positionH relativeFrom="margin">
            <wp:posOffset>-200025</wp:posOffset>
          </wp:positionH>
          <wp:positionV relativeFrom="page">
            <wp:posOffset>876300</wp:posOffset>
          </wp:positionV>
          <wp:extent cx="552450" cy="657225"/>
          <wp:effectExtent l="0" t="0" r="0" b="9525"/>
          <wp:wrapSquare wrapText="bothSides"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3793">
      <w:rPr>
        <w:color w:val="0000FF"/>
        <w:sz w:val="32"/>
        <w:szCs w:val="32"/>
      </w:rPr>
      <w:tab/>
    </w:r>
  </w:p>
  <w:p w14:paraId="3134D7C0" w14:textId="1A5B97DC" w:rsidR="00EE3793" w:rsidRDefault="00EE3793" w:rsidP="00A73840">
    <w:pPr>
      <w:pStyle w:val="Header"/>
      <w:jc w:val="center"/>
      <w:rPr>
        <w:color w:val="0000FF"/>
        <w:sz w:val="14"/>
        <w:szCs w:val="14"/>
      </w:rPr>
    </w:pPr>
    <w:r>
      <w:rPr>
        <w:color w:val="0000FF"/>
        <w:sz w:val="32"/>
        <w:szCs w:val="32"/>
      </w:rPr>
      <w:t>President/</w:t>
    </w:r>
    <w:proofErr w:type="spellStart"/>
    <w:r>
      <w:rPr>
        <w:color w:val="0000FF"/>
        <w:sz w:val="32"/>
        <w:szCs w:val="32"/>
      </w:rPr>
      <w:t>Llywydd</w:t>
    </w:r>
    <w:proofErr w:type="spellEnd"/>
    <w:r>
      <w:rPr>
        <w:color w:val="0000FF"/>
        <w:sz w:val="32"/>
        <w:szCs w:val="32"/>
      </w:rPr>
      <w:t xml:space="preserve">: </w:t>
    </w:r>
    <w:r w:rsidR="00672B71">
      <w:rPr>
        <w:color w:val="0000FF"/>
        <w:sz w:val="32"/>
        <w:szCs w:val="32"/>
      </w:rPr>
      <w:t>Alan Jones MBE</w:t>
    </w:r>
  </w:p>
  <w:p w14:paraId="5345B232" w14:textId="4D2EA474" w:rsidR="00EE3793" w:rsidRDefault="00EE3793">
    <w:pPr>
      <w:pStyle w:val="Header"/>
      <w:rPr>
        <w:b/>
        <w:bCs/>
        <w:color w:val="0000FF"/>
        <w:sz w:val="14"/>
        <w:szCs w:val="14"/>
      </w:rPr>
    </w:pPr>
  </w:p>
  <w:p w14:paraId="33D21303" w14:textId="77777777" w:rsidR="00BE5E37" w:rsidRDefault="00BE5E37">
    <w:pPr>
      <w:pStyle w:val="Header"/>
      <w:rPr>
        <w:b/>
        <w:bCs/>
        <w:color w:val="0000FF"/>
        <w:sz w:val="14"/>
        <w:szCs w:val="14"/>
      </w:rPr>
    </w:pPr>
  </w:p>
  <w:p w14:paraId="1D3034AE" w14:textId="77777777" w:rsidR="00BE5E37" w:rsidRDefault="00BE5E37">
    <w:pPr>
      <w:pStyle w:val="Header"/>
      <w:rPr>
        <w:b/>
        <w:bCs/>
        <w:color w:val="0000FF"/>
        <w:sz w:val="14"/>
        <w:szCs w:val="14"/>
      </w:rPr>
    </w:pPr>
  </w:p>
  <w:p w14:paraId="5D61C1D7" w14:textId="77777777" w:rsidR="00BE5E37" w:rsidRDefault="00BE5E37">
    <w:pPr>
      <w:pStyle w:val="Header"/>
      <w:rPr>
        <w:b/>
        <w:bCs/>
        <w:color w:val="0000FF"/>
        <w:sz w:val="14"/>
        <w:szCs w:val="14"/>
      </w:rPr>
    </w:pPr>
  </w:p>
  <w:p w14:paraId="0A562BA7" w14:textId="24622434" w:rsidR="00EE3793" w:rsidRDefault="00EE3793">
    <w:pPr>
      <w:pStyle w:val="Header"/>
      <w:rPr>
        <w:b/>
        <w:bCs/>
        <w:color w:val="0000FF"/>
        <w:sz w:val="14"/>
        <w:szCs w:val="14"/>
      </w:rPr>
    </w:pPr>
    <w:r>
      <w:rPr>
        <w:b/>
        <w:bCs/>
        <w:color w:val="0000FF"/>
        <w:sz w:val="14"/>
        <w:szCs w:val="14"/>
      </w:rPr>
      <w:tab/>
    </w:r>
  </w:p>
  <w:p w14:paraId="26D55147" w14:textId="77777777" w:rsidR="00EE3793" w:rsidRDefault="00EE3793">
    <w:pPr>
      <w:pStyle w:val="Header"/>
      <w:rPr>
        <w:b/>
        <w:bCs/>
        <w:color w:val="0000FF"/>
        <w:sz w:val="14"/>
        <w:szCs w:val="14"/>
      </w:rPr>
    </w:pPr>
    <w:r>
      <w:rPr>
        <w:b/>
        <w:bCs/>
        <w:color w:val="0000FF"/>
        <w:sz w:val="14"/>
        <w:szCs w:val="14"/>
      </w:rPr>
      <w:tab/>
    </w:r>
    <w:r>
      <w:rPr>
        <w:b/>
        <w:bCs/>
        <w:color w:val="0000FF"/>
        <w:sz w:val="14"/>
        <w:szCs w:val="14"/>
      </w:rPr>
      <w:tab/>
      <w:t xml:space="preserve">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502C6F"/>
    <w:multiLevelType w:val="hybridMultilevel"/>
    <w:tmpl w:val="9ACABA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 w15:restartNumberingAfterBreak="0">
    <w:nsid w:val="4FF10840"/>
    <w:multiLevelType w:val="hybridMultilevel"/>
    <w:tmpl w:val="814808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59962A7B"/>
    <w:multiLevelType w:val="hybridMultilevel"/>
    <w:tmpl w:val="4DC61A9A"/>
    <w:lvl w:ilvl="0" w:tplc="0E66AA14">
      <w:start w:val="20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1F4"/>
    <w:rsid w:val="000160D0"/>
    <w:rsid w:val="00017662"/>
    <w:rsid w:val="000345A8"/>
    <w:rsid w:val="000728A0"/>
    <w:rsid w:val="00091A50"/>
    <w:rsid w:val="000B100B"/>
    <w:rsid w:val="000C5654"/>
    <w:rsid w:val="000E7F9D"/>
    <w:rsid w:val="0012754D"/>
    <w:rsid w:val="00155385"/>
    <w:rsid w:val="001641E5"/>
    <w:rsid w:val="00176B22"/>
    <w:rsid w:val="00235A4F"/>
    <w:rsid w:val="002E12D5"/>
    <w:rsid w:val="002E7196"/>
    <w:rsid w:val="003018C5"/>
    <w:rsid w:val="0032781E"/>
    <w:rsid w:val="00347FCF"/>
    <w:rsid w:val="003821F4"/>
    <w:rsid w:val="003904C3"/>
    <w:rsid w:val="003A0EC0"/>
    <w:rsid w:val="003E37A2"/>
    <w:rsid w:val="004650FA"/>
    <w:rsid w:val="004C07A5"/>
    <w:rsid w:val="004F2028"/>
    <w:rsid w:val="00502D44"/>
    <w:rsid w:val="005D367A"/>
    <w:rsid w:val="005E1468"/>
    <w:rsid w:val="005E7E2E"/>
    <w:rsid w:val="006048CB"/>
    <w:rsid w:val="0061015E"/>
    <w:rsid w:val="00610C92"/>
    <w:rsid w:val="00620650"/>
    <w:rsid w:val="00672B71"/>
    <w:rsid w:val="006C3E61"/>
    <w:rsid w:val="006C5341"/>
    <w:rsid w:val="006D0100"/>
    <w:rsid w:val="006D7BC1"/>
    <w:rsid w:val="006E668C"/>
    <w:rsid w:val="007017B9"/>
    <w:rsid w:val="0072535E"/>
    <w:rsid w:val="00780A40"/>
    <w:rsid w:val="00842B2A"/>
    <w:rsid w:val="0087238C"/>
    <w:rsid w:val="00875047"/>
    <w:rsid w:val="0094649E"/>
    <w:rsid w:val="00956B39"/>
    <w:rsid w:val="00997287"/>
    <w:rsid w:val="009A2284"/>
    <w:rsid w:val="009D6245"/>
    <w:rsid w:val="009E7166"/>
    <w:rsid w:val="00A46192"/>
    <w:rsid w:val="00A73840"/>
    <w:rsid w:val="00A80413"/>
    <w:rsid w:val="00A92E90"/>
    <w:rsid w:val="00A93158"/>
    <w:rsid w:val="00AA5354"/>
    <w:rsid w:val="00AD2A30"/>
    <w:rsid w:val="00AD425C"/>
    <w:rsid w:val="00AD69E4"/>
    <w:rsid w:val="00AF4CFD"/>
    <w:rsid w:val="00B45911"/>
    <w:rsid w:val="00B51B41"/>
    <w:rsid w:val="00B52D67"/>
    <w:rsid w:val="00BA2993"/>
    <w:rsid w:val="00BB47F9"/>
    <w:rsid w:val="00BE0B50"/>
    <w:rsid w:val="00BE5E37"/>
    <w:rsid w:val="00C46663"/>
    <w:rsid w:val="00CB28A8"/>
    <w:rsid w:val="00CB2F65"/>
    <w:rsid w:val="00CE50AB"/>
    <w:rsid w:val="00CF5204"/>
    <w:rsid w:val="00D93CC3"/>
    <w:rsid w:val="00D943A3"/>
    <w:rsid w:val="00D952F4"/>
    <w:rsid w:val="00DA3F14"/>
    <w:rsid w:val="00DA6DA0"/>
    <w:rsid w:val="00DC3787"/>
    <w:rsid w:val="00DE6F10"/>
    <w:rsid w:val="00E10A48"/>
    <w:rsid w:val="00E239DE"/>
    <w:rsid w:val="00E506FC"/>
    <w:rsid w:val="00EB3FD1"/>
    <w:rsid w:val="00EE3793"/>
    <w:rsid w:val="00F228E0"/>
    <w:rsid w:val="00FB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AAB785F"/>
  <w15:docId w15:val="{B2015F58-C048-42E8-8D70-FEA3175D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w w:val="92"/>
      <w:sz w:val="44"/>
      <w:szCs w:val="4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w w:val="9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w w:val="106"/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lang w:val="en-US" w:eastAsia="en-US"/>
    </w:rPr>
  </w:style>
  <w:style w:type="paragraph" w:styleId="BodyText">
    <w:name w:val="Body Text"/>
    <w:basedOn w:val="Normal"/>
    <w:semiHidden/>
    <w:pPr>
      <w:framePr w:w="1588" w:h="1075" w:wrap="auto" w:hAnchor="text" w:x="4557" w:y="2209"/>
    </w:pPr>
    <w:rPr>
      <w:sz w:val="14"/>
      <w:szCs w:val="14"/>
    </w:rPr>
  </w:style>
  <w:style w:type="paragraph" w:styleId="Caption">
    <w:name w:val="caption"/>
    <w:basedOn w:val="Normal"/>
    <w:next w:val="Normal"/>
    <w:qFormat/>
    <w:rPr>
      <w:w w:val="92"/>
      <w:sz w:val="44"/>
      <w:szCs w:val="44"/>
    </w:rPr>
  </w:style>
  <w:style w:type="paragraph" w:styleId="BodyTextIndent">
    <w:name w:val="Body Text Indent"/>
    <w:basedOn w:val="Normal"/>
    <w:semiHidden/>
    <w:rPr>
      <w:sz w:val="28"/>
      <w:szCs w:val="28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character" w:customStyle="1" w:styleId="WW8Num1z0">
    <w:name w:val="WW8Num1z0"/>
    <w:rsid w:val="006048CB"/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12754D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54D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9D62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ohn\My%20Documents\New%20Balconiers\Templates\Balconiers%20Headed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E1BB3-4BFA-4A61-9A36-69C4F550E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Balconiers Headed Paper</Template>
  <TotalTime>0</TotalTime>
  <Pages>1</Pages>
  <Words>409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~t</vt:lpstr>
    </vt:vector>
  </TitlesOfParts>
  <Company>Supernews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~t</dc:title>
  <dc:subject/>
  <dc:creator>John Williams</dc:creator>
  <cp:keywords/>
  <dc:description/>
  <cp:lastModifiedBy>Edward Cooper</cp:lastModifiedBy>
  <cp:revision>2</cp:revision>
  <cp:lastPrinted>2019-09-15T19:16:00Z</cp:lastPrinted>
  <dcterms:created xsi:type="dcterms:W3CDTF">2019-09-15T19:17:00Z</dcterms:created>
  <dcterms:modified xsi:type="dcterms:W3CDTF">2019-09-15T19:17:00Z</dcterms:modified>
</cp:coreProperties>
</file>